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32464" w:rsidRPr="001F0105" w:rsidRDefault="00032464" w:rsidP="00032464">
      <w:pPr>
        <w:tabs>
          <w:tab w:val="left" w:pos="3465"/>
        </w:tabs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1F0105">
        <w:rPr>
          <w:rFonts w:ascii="Century Gothic" w:hAnsi="Century Gothic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1AC60" wp14:editId="440EBB1D">
                <wp:simplePos x="0" y="0"/>
                <wp:positionH relativeFrom="column">
                  <wp:posOffset>-66675</wp:posOffset>
                </wp:positionH>
                <wp:positionV relativeFrom="paragraph">
                  <wp:posOffset>130175</wp:posOffset>
                </wp:positionV>
                <wp:extent cx="59817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C705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0.25pt" to="465.7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1F0105">
        <w:rPr>
          <w:rFonts w:ascii="Century Gothic" w:hAnsi="Century Gothic" w:cs="Arial"/>
          <w:sz w:val="24"/>
          <w:szCs w:val="24"/>
        </w:rPr>
        <w:t>Dear Parent/carer,</w:t>
      </w:r>
    </w:p>
    <w:p w:rsidR="001F0105" w:rsidRPr="001F0105" w:rsidRDefault="001F0105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1F0105" w:rsidRPr="001F0105" w:rsidRDefault="001F0105" w:rsidP="001F0105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1F0105">
        <w:rPr>
          <w:rFonts w:ascii="Century Gothic" w:hAnsi="Century Gothic" w:cs="Arial"/>
          <w:b/>
          <w:sz w:val="24"/>
          <w:szCs w:val="24"/>
          <w:u w:val="single"/>
        </w:rPr>
        <w:t>Homework at Villa Real School</w:t>
      </w:r>
    </w:p>
    <w:p w:rsidR="001F0105" w:rsidRPr="001F0105" w:rsidRDefault="001F0105" w:rsidP="001F0105">
      <w:pPr>
        <w:spacing w:after="0" w:line="240" w:lineRule="auto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1F0105" w:rsidRDefault="001F0105" w:rsidP="001F010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</w:t>
      </w:r>
      <w:r w:rsidRPr="001F0105">
        <w:rPr>
          <w:rFonts w:ascii="Century Gothic" w:hAnsi="Century Gothic"/>
          <w:sz w:val="24"/>
          <w:szCs w:val="24"/>
        </w:rPr>
        <w:t xml:space="preserve">e are currently reviewing our homework procedures in our school.  I would be grateful if you would take a few minutes to complete this questionnaire to give me your views.  </w:t>
      </w:r>
    </w:p>
    <w:p w:rsidR="001F0105" w:rsidRPr="001F0105" w:rsidRDefault="001F0105" w:rsidP="001F0105">
      <w:pPr>
        <w:rPr>
          <w:rFonts w:ascii="Century Gothic" w:hAnsi="Century Gothic"/>
          <w:sz w:val="24"/>
          <w:szCs w:val="24"/>
          <w:u w:val="single"/>
        </w:rPr>
      </w:pPr>
      <w:r w:rsidRPr="001F0105">
        <w:rPr>
          <w:rFonts w:ascii="Century Gothic" w:hAnsi="Century Gothic"/>
          <w:sz w:val="24"/>
          <w:szCs w:val="24"/>
          <w:u w:val="single"/>
        </w:rPr>
        <w:t>Name of pupil/student (optional)</w:t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032464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1F0105">
        <w:rPr>
          <w:rFonts w:ascii="Century Gothic" w:hAnsi="Century Gothic" w:cs="Arial"/>
          <w:sz w:val="24"/>
          <w:szCs w:val="24"/>
        </w:rPr>
        <w:t xml:space="preserve">Does your child complete homework currently? </w:t>
      </w:r>
      <w:r w:rsidR="001F0105">
        <w:rPr>
          <w:rFonts w:ascii="Century Gothic" w:hAnsi="Century Gothic" w:cs="Arial"/>
          <w:sz w:val="24"/>
          <w:szCs w:val="24"/>
        </w:rPr>
        <w:t xml:space="preserve">   </w:t>
      </w:r>
      <w:r w:rsidRPr="001F0105">
        <w:rPr>
          <w:rFonts w:ascii="Century Gothic" w:hAnsi="Century Gothic" w:cs="Arial"/>
          <w:sz w:val="24"/>
          <w:szCs w:val="24"/>
        </w:rPr>
        <w:t>Yes/No</w:t>
      </w: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1F0105">
        <w:rPr>
          <w:rFonts w:ascii="Century Gothic" w:hAnsi="Century Gothic" w:cs="Arial"/>
          <w:sz w:val="24"/>
          <w:szCs w:val="24"/>
        </w:rPr>
        <w:t>Do you want your child to complete weekly homework? Yes/No</w:t>
      </w: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32464" w:rsidRPr="001F0105" w:rsidTr="002B3CEC"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6762" w:type="dxa"/>
            <w:gridSpan w:val="3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Please circle the answer</w:t>
            </w:r>
          </w:p>
        </w:tc>
      </w:tr>
      <w:tr w:rsidR="00032464" w:rsidRPr="001F0105" w:rsidTr="00032464"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Do you think homework is beneficial ?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Yes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No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No opinion</w:t>
            </w:r>
          </w:p>
        </w:tc>
      </w:tr>
      <w:tr w:rsidR="00032464" w:rsidRPr="001F0105" w:rsidTr="00032464"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Does homework cause tension at home?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Yes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No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Sometimes</w:t>
            </w:r>
          </w:p>
        </w:tc>
      </w:tr>
      <w:tr w:rsidR="00032464" w:rsidRPr="001F0105" w:rsidTr="00032464"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Does your child need help with homework?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Yes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No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Sometimes</w:t>
            </w:r>
          </w:p>
        </w:tc>
      </w:tr>
      <w:tr w:rsidR="00032464" w:rsidRPr="001F0105" w:rsidTr="0010703C"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How much time does your child spend on homework per week?</w:t>
            </w:r>
          </w:p>
        </w:tc>
        <w:tc>
          <w:tcPr>
            <w:tcW w:w="6762" w:type="dxa"/>
            <w:gridSpan w:val="3"/>
          </w:tcPr>
          <w:p w:rsidR="00032464" w:rsidRPr="001F0105" w:rsidRDefault="00032464" w:rsidP="00032464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Time in minutes</w:t>
            </w:r>
          </w:p>
        </w:tc>
      </w:tr>
      <w:tr w:rsidR="00032464" w:rsidRPr="001F0105" w:rsidTr="00032464"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Do you think this time is</w:t>
            </w:r>
            <w:r w:rsidR="001F0105" w:rsidRPr="001F0105">
              <w:rPr>
                <w:rFonts w:ascii="Century Gothic" w:hAnsi="Century Gothic" w:cs="Arial"/>
              </w:rPr>
              <w:t>…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Too less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Too much</w:t>
            </w:r>
          </w:p>
        </w:tc>
        <w:tc>
          <w:tcPr>
            <w:tcW w:w="2254" w:type="dxa"/>
          </w:tcPr>
          <w:p w:rsidR="00032464" w:rsidRPr="001F0105" w:rsidRDefault="00032464" w:rsidP="00032464">
            <w:pPr>
              <w:spacing w:after="0" w:line="240" w:lineRule="auto"/>
              <w:jc w:val="center"/>
              <w:rPr>
                <w:rFonts w:ascii="Century Gothic" w:hAnsi="Century Gothic" w:cs="Arial"/>
              </w:rPr>
            </w:pPr>
            <w:r w:rsidRPr="001F0105">
              <w:rPr>
                <w:rFonts w:ascii="Century Gothic" w:hAnsi="Century Gothic" w:cs="Arial"/>
              </w:rPr>
              <w:t>Just right</w:t>
            </w:r>
          </w:p>
        </w:tc>
      </w:tr>
    </w:tbl>
    <w:p w:rsidR="008420E1" w:rsidRDefault="008420E1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8420E1" w:rsidRDefault="008420E1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032464" w:rsidRPr="001F0105" w:rsidRDefault="001F0105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PTO.</w:t>
      </w: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0105" w:rsidRPr="001F0105" w:rsidTr="001F0105">
        <w:tc>
          <w:tcPr>
            <w:tcW w:w="9016" w:type="dxa"/>
          </w:tcPr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1F0105">
              <w:rPr>
                <w:rFonts w:ascii="Century Gothic" w:hAnsi="Century Gothic" w:cs="Arial"/>
                <w:sz w:val="24"/>
                <w:szCs w:val="24"/>
              </w:rPr>
              <w:lastRenderedPageBreak/>
              <w:t xml:space="preserve">What sort of homework do you think is best for your child? </w:t>
            </w: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1F0105">
              <w:rPr>
                <w:rFonts w:ascii="Century Gothic" w:hAnsi="Century Gothic" w:cs="Arial"/>
                <w:sz w:val="24"/>
                <w:szCs w:val="24"/>
              </w:rPr>
              <w:t>Which type of homework does your child enjoy?</w:t>
            </w:r>
          </w:p>
          <w:p w:rsid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1F0105" w:rsidRPr="001F0105" w:rsidTr="001F0105">
        <w:tc>
          <w:tcPr>
            <w:tcW w:w="9016" w:type="dxa"/>
          </w:tcPr>
          <w:p w:rsidR="001F0105" w:rsidRDefault="001F0105" w:rsidP="001F010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F0105">
              <w:rPr>
                <w:rFonts w:ascii="Century Gothic" w:hAnsi="Century Gothic"/>
                <w:sz w:val="24"/>
                <w:szCs w:val="24"/>
              </w:rPr>
              <w:t>If the school offered a homework club once a week until 4pm, would you be keen for your child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attend?</w:t>
            </w:r>
            <w:r w:rsidR="00617CD3">
              <w:rPr>
                <w:rFonts w:ascii="Century Gothic" w:hAnsi="Century Gothic"/>
                <w:sz w:val="24"/>
                <w:szCs w:val="24"/>
              </w:rPr>
              <w:t xml:space="preserve"> Yes/No</w:t>
            </w:r>
          </w:p>
          <w:p w:rsidR="00617CD3" w:rsidRDefault="00617CD3" w:rsidP="001F010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Which day would be best? </w:t>
            </w:r>
          </w:p>
          <w:p w:rsidR="001F0105" w:rsidRDefault="00617CD3" w:rsidP="001F010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Monday/Tuesday/Wednesday/Thursday</w:t>
            </w:r>
          </w:p>
          <w:p w:rsidR="001F0105" w:rsidRPr="001F0105" w:rsidRDefault="001F0105" w:rsidP="001F010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F0105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1F0105" w:rsidRPr="001F0105" w:rsidRDefault="001F0105" w:rsidP="001F0105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1F0105">
              <w:rPr>
                <w:rFonts w:ascii="Century Gothic" w:hAnsi="Century Gothic"/>
                <w:b/>
                <w:sz w:val="24"/>
                <w:szCs w:val="24"/>
              </w:rPr>
              <w:t>Please note you would need to collect from Homework club, no transport would be offered.</w:t>
            </w:r>
          </w:p>
          <w:p w:rsidR="001F0105" w:rsidRPr="001F0105" w:rsidRDefault="001F0105" w:rsidP="00032464">
            <w:pPr>
              <w:spacing w:after="0" w:line="240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  <w:sectPr w:rsidR="00032464" w:rsidRPr="001F0105" w:rsidSect="0003466A">
          <w:headerReference w:type="default" r:id="rId6"/>
          <w:footerReference w:type="even" r:id="rId7"/>
          <w:footerReference w:type="default" r:id="rId8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032464" w:rsidRPr="001F0105" w:rsidRDefault="00032464" w:rsidP="00032464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B16E2B" w:rsidRPr="001F0105" w:rsidRDefault="00B16E2B">
      <w:pPr>
        <w:rPr>
          <w:rFonts w:ascii="Century Gothic" w:hAnsi="Century Gothic"/>
          <w:sz w:val="24"/>
          <w:szCs w:val="24"/>
        </w:rPr>
      </w:pPr>
    </w:p>
    <w:sectPr w:rsidR="00B16E2B" w:rsidRPr="001F0105" w:rsidSect="0003466A">
      <w:head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D8A" w:rsidRDefault="008420E1">
      <w:pPr>
        <w:spacing w:after="0" w:line="240" w:lineRule="auto"/>
      </w:pPr>
      <w:r>
        <w:separator/>
      </w:r>
    </w:p>
  </w:endnote>
  <w:endnote w:type="continuationSeparator" w:id="0">
    <w:p w:rsidR="005A2D8A" w:rsidRDefault="0084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172" w:rsidRDefault="00617CD3" w:rsidP="00C86172">
    <w:pPr>
      <w:pStyle w:val="Footer"/>
      <w:tabs>
        <w:tab w:val="clear" w:pos="4513"/>
        <w:tab w:val="left" w:pos="1134"/>
        <w:tab w:val="left" w:pos="7583"/>
        <w:tab w:val="left" w:pos="8265"/>
        <w:tab w:val="left" w:pos="8535"/>
        <w:tab w:val="left" w:pos="8670"/>
      </w:tabs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88C27D6" wp14:editId="03E0E25C">
          <wp:simplePos x="0" y="0"/>
          <wp:positionH relativeFrom="leftMargin">
            <wp:align>right</wp:align>
          </wp:positionH>
          <wp:positionV relativeFrom="paragraph">
            <wp:posOffset>156210</wp:posOffset>
          </wp:positionV>
          <wp:extent cx="591820" cy="377825"/>
          <wp:effectExtent l="0" t="0" r="0" b="3175"/>
          <wp:wrapThrough wrapText="bothSides">
            <wp:wrapPolygon edited="0">
              <wp:start x="0" y="0"/>
              <wp:lineTo x="0" y="20692"/>
              <wp:lineTo x="20858" y="20692"/>
              <wp:lineTo x="20858" y="0"/>
              <wp:lineTo x="0" y="0"/>
            </wp:wrapPolygon>
          </wp:wrapThrough>
          <wp:docPr id="121" name="Picture 121" descr="C:\Users\rcaunce.VillaRealSch\AppData\Local\Microsoft\Windows\Temporary Internet Files\Content.IE5\TVLW9EZ9\Big A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IE5\TVLW9EZ9\Big Awar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239" cy="377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65589DF0" wp14:editId="13AFFB13">
          <wp:simplePos x="0" y="0"/>
          <wp:positionH relativeFrom="column">
            <wp:posOffset>4246880</wp:posOffset>
          </wp:positionH>
          <wp:positionV relativeFrom="paragraph">
            <wp:posOffset>118110</wp:posOffset>
          </wp:positionV>
          <wp:extent cx="464185" cy="447675"/>
          <wp:effectExtent l="0" t="0" r="0" b="9525"/>
          <wp:wrapNone/>
          <wp:docPr id="122" name="Picture 122" descr="C:\Users\Admin\Downloads\SG-L1-3-mark-silver-2018-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Admin\Downloads\SG-L1-3-mark-silver-2018-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4185" cy="4476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613FB72E" wp14:editId="64635127">
          <wp:simplePos x="0" y="0"/>
          <wp:positionH relativeFrom="column">
            <wp:posOffset>5563870</wp:posOffset>
          </wp:positionH>
          <wp:positionV relativeFrom="paragraph">
            <wp:posOffset>174625</wp:posOffset>
          </wp:positionV>
          <wp:extent cx="678180" cy="304800"/>
          <wp:effectExtent l="0" t="0" r="7620" b="0"/>
          <wp:wrapSquare wrapText="bothSides"/>
          <wp:docPr id="123" name="Picture 123" descr="\\VillaRealSch.internal\staffhome$\lo'donnell\Desktop\HealthySchools_2019-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illaRealSch.internal\staffhome$\lo'donnell\Desktop\HealthySchools_2019-202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12D1F28" wp14:editId="4B112124">
          <wp:simplePos x="0" y="0"/>
          <wp:positionH relativeFrom="column">
            <wp:posOffset>3562985</wp:posOffset>
          </wp:positionH>
          <wp:positionV relativeFrom="paragraph">
            <wp:posOffset>103505</wp:posOffset>
          </wp:positionV>
          <wp:extent cx="543560" cy="589915"/>
          <wp:effectExtent l="0" t="0" r="8890" b="635"/>
          <wp:wrapThrough wrapText="bothSides">
            <wp:wrapPolygon edited="0">
              <wp:start x="0" y="0"/>
              <wp:lineTo x="0" y="20926"/>
              <wp:lineTo x="21196" y="20926"/>
              <wp:lineTo x="21196" y="0"/>
              <wp:lineTo x="0" y="0"/>
            </wp:wrapPolygon>
          </wp:wrapThrough>
          <wp:docPr id="124" name="Picture 12" descr=" SEN logo">
            <a:hlinkClick xmlns:a="http://schemas.openxmlformats.org/drawingml/2006/main" r:id="rId4" tooltip="&quot; SEN specialism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 SEN logo">
                    <a:hlinkClick r:id="rId4" tooltip="&quot; SEN specialism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B313339" wp14:editId="5987070B">
          <wp:simplePos x="0" y="0"/>
          <wp:positionH relativeFrom="column">
            <wp:posOffset>2914650</wp:posOffset>
          </wp:positionH>
          <wp:positionV relativeFrom="paragraph">
            <wp:posOffset>158115</wp:posOffset>
          </wp:positionV>
          <wp:extent cx="514350" cy="400050"/>
          <wp:effectExtent l="0" t="0" r="0" b="0"/>
          <wp:wrapThrough wrapText="bothSides">
            <wp:wrapPolygon edited="0">
              <wp:start x="0" y="0"/>
              <wp:lineTo x="0" y="20571"/>
              <wp:lineTo x="20800" y="20571"/>
              <wp:lineTo x="20800" y="0"/>
              <wp:lineTo x="0" y="0"/>
            </wp:wrapPolygon>
          </wp:wrapThrough>
          <wp:docPr id="125" name="Picture 125" descr="C:\Users\rcaunce.VillaRealSch\AppData\Local\Microsoft\Windows\Temporary Internet Files\Content.Word\Bronze Award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Word\Bronze Award 2018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2C261C38" wp14:editId="4D15676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480000" cy="0"/>
              <wp:effectExtent l="0" t="0" r="35560" b="1905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B92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-.05pt;width:510.25pt;height:0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" strokeweight="1.5pt"/>
          </w:pict>
        </mc:Fallback>
      </mc:AlternateConten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492D0388" wp14:editId="5EED50D2">
          <wp:extent cx="438150" cy="380281"/>
          <wp:effectExtent l="0" t="0" r="0" b="1270"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3808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51426F04" wp14:editId="7CA9C76A">
          <wp:extent cx="817449" cy="323850"/>
          <wp:effectExtent l="0" t="0" r="1905" b="0"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62" cy="326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>
      <w:rPr>
        <w:rFonts w:ascii="Arial" w:hAnsi="Arial" w:cs="Arial"/>
        <w:noProof/>
        <w:color w:val="0000FF"/>
        <w:lang w:eastAsia="en-GB"/>
      </w:rPr>
      <w:drawing>
        <wp:inline distT="0" distB="0" distL="0" distR="0" wp14:anchorId="18541AFB" wp14:editId="6D9BD131">
          <wp:extent cx="564356" cy="390525"/>
          <wp:effectExtent l="0" t="0" r="7620" b="0"/>
          <wp:docPr id="128" name="Picture 7" descr="http://t0.gstatic.com/images?q=tbn:D8Vgfmsfy6bOAM:http://www.derwentsidelsp.co.uk/images/Investing%2520in%2520Children.jp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t0.gstatic.com/images?q=tbn:D8Vgfmsfy6bOAM:http://www.derwentsidelsp.co.uk/images/Investing%2520in%2520Children.jpg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49" cy="39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  <w:r>
      <w:rPr>
        <w:noProof/>
        <w:lang w:eastAsia="en-GB"/>
      </w:rPr>
      <w:drawing>
        <wp:inline distT="0" distB="0" distL="0" distR="0" wp14:anchorId="0DB545FB" wp14:editId="7E4A675A">
          <wp:extent cx="471815" cy="495300"/>
          <wp:effectExtent l="0" t="0" r="4445" b="0"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489394" cy="513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tab/>
    </w:r>
    <w:r>
      <w:rPr>
        <w:noProof/>
        <w:lang w:eastAsia="en-GB"/>
      </w:rPr>
      <w:drawing>
        <wp:inline distT="0" distB="0" distL="0" distR="0" wp14:anchorId="076BD83E" wp14:editId="4F536F68">
          <wp:extent cx="660695" cy="343561"/>
          <wp:effectExtent l="0" t="0" r="6350" b="0"/>
          <wp:docPr id="130" name="Picture 130" descr="\\VillaRealSch.internal\staffhome$\lo'donnell\Desktop\thumbnail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illaRealSch.internal\staffhome$\lo'donnell\Desktop\thumbnail_image002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73" cy="344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ab/>
    </w:r>
    <w:r>
      <w:rPr>
        <w:noProof/>
        <w:lang w:eastAsia="en-GB"/>
      </w:rPr>
      <w:tab/>
    </w:r>
  </w:p>
  <w:p w:rsidR="00C86172" w:rsidRDefault="007F4F7D" w:rsidP="00C86172">
    <w:pPr>
      <w:pStyle w:val="Footer"/>
      <w:tabs>
        <w:tab w:val="clear" w:pos="9026"/>
        <w:tab w:val="right" w:pos="10466"/>
      </w:tabs>
      <w:rPr>
        <w:rFonts w:ascii="Comic Sans MS" w:hAnsi="Comic Sans MS"/>
      </w:rPr>
    </w:pPr>
  </w:p>
  <w:p w:rsidR="00C86172" w:rsidRDefault="00617CD3" w:rsidP="00C86172">
    <w:pPr>
      <w:pStyle w:val="Footer"/>
      <w:tabs>
        <w:tab w:val="clear" w:pos="9026"/>
        <w:tab w:val="left" w:pos="284"/>
        <w:tab w:val="right" w:pos="10206"/>
      </w:tabs>
    </w:pPr>
    <w:r w:rsidRPr="00FD434A">
      <w:rPr>
        <w:rFonts w:ascii="Comic Sans MS" w:hAnsi="Comic Sans MS"/>
      </w:rPr>
      <w:t xml:space="preserve">E mail: </w:t>
    </w:r>
    <w:hyperlink r:id="rId13" w:history="1">
      <w:r w:rsidRPr="00956DC5">
        <w:rPr>
          <w:rStyle w:val="Hyperlink"/>
          <w:rFonts w:ascii="Comic Sans MS" w:hAnsi="Comic Sans MS"/>
        </w:rPr>
        <w:t>villareal@durhamlearning.net</w:t>
      </w:r>
    </w:hyperlink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FD434A">
      <w:rPr>
        <w:rFonts w:ascii="Comic Sans MS" w:hAnsi="Comic Sans MS"/>
      </w:rPr>
      <w:t xml:space="preserve">Web Site: </w:t>
    </w:r>
    <w:hyperlink r:id="rId14" w:history="1">
      <w:r w:rsidRPr="00956DC5">
        <w:rPr>
          <w:rStyle w:val="Hyperlink"/>
          <w:rFonts w:ascii="Comic Sans MS" w:hAnsi="Comic Sans MS"/>
        </w:rPr>
        <w:t>www.villarealschool.co.uk</w:t>
      </w:r>
    </w:hyperlink>
  </w:p>
  <w:p w:rsidR="00C86172" w:rsidRDefault="007F4F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951" w:rsidRDefault="00617CD3" w:rsidP="00341250">
    <w:pPr>
      <w:pStyle w:val="Footer"/>
      <w:tabs>
        <w:tab w:val="clear" w:pos="4513"/>
        <w:tab w:val="left" w:pos="1134"/>
        <w:tab w:val="left" w:pos="7583"/>
        <w:tab w:val="left" w:pos="8265"/>
        <w:tab w:val="left" w:pos="8535"/>
        <w:tab w:val="left" w:pos="8670"/>
      </w:tabs>
      <w:rPr>
        <w:noProof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4EE5BB0D" wp14:editId="5E45CC7E">
              <wp:simplePos x="0" y="0"/>
              <wp:positionH relativeFrom="column">
                <wp:posOffset>-393404</wp:posOffset>
              </wp:positionH>
              <wp:positionV relativeFrom="paragraph">
                <wp:posOffset>9998</wp:posOffset>
              </wp:positionV>
              <wp:extent cx="6480000" cy="0"/>
              <wp:effectExtent l="0" t="0" r="35560" b="1905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E9D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31pt;margin-top:.8pt;width:510.2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" strokeweight="1.5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6C2F7C2" wp14:editId="70A79C39">
          <wp:simplePos x="0" y="0"/>
          <wp:positionH relativeFrom="leftMargin">
            <wp:align>right</wp:align>
          </wp:positionH>
          <wp:positionV relativeFrom="paragraph">
            <wp:posOffset>156210</wp:posOffset>
          </wp:positionV>
          <wp:extent cx="591820" cy="377825"/>
          <wp:effectExtent l="0" t="0" r="0" b="3175"/>
          <wp:wrapThrough wrapText="bothSides">
            <wp:wrapPolygon edited="0">
              <wp:start x="0" y="0"/>
              <wp:lineTo x="0" y="20692"/>
              <wp:lineTo x="20858" y="20692"/>
              <wp:lineTo x="20858" y="0"/>
              <wp:lineTo x="0" y="0"/>
            </wp:wrapPolygon>
          </wp:wrapThrough>
          <wp:docPr id="131" name="Picture 131" descr="C:\Users\rcaunce.VillaRealSch\AppData\Local\Microsoft\Windows\Temporary Internet Files\Content.IE5\TVLW9EZ9\Big A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IE5\TVLW9EZ9\Big Awar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239" cy="377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921333C" wp14:editId="39B780CE">
          <wp:simplePos x="0" y="0"/>
          <wp:positionH relativeFrom="column">
            <wp:posOffset>4246880</wp:posOffset>
          </wp:positionH>
          <wp:positionV relativeFrom="paragraph">
            <wp:posOffset>118110</wp:posOffset>
          </wp:positionV>
          <wp:extent cx="464185" cy="447675"/>
          <wp:effectExtent l="0" t="0" r="0" b="9525"/>
          <wp:wrapNone/>
          <wp:docPr id="132" name="Picture 132" descr="C:\Users\Admin\Downloads\SG-L1-3-mark-silver-2018-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Admin\Downloads\SG-L1-3-mark-silver-2018-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4185" cy="4476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4FD529EA" wp14:editId="3FB5CFFF">
          <wp:simplePos x="0" y="0"/>
          <wp:positionH relativeFrom="column">
            <wp:posOffset>5563870</wp:posOffset>
          </wp:positionH>
          <wp:positionV relativeFrom="paragraph">
            <wp:posOffset>174625</wp:posOffset>
          </wp:positionV>
          <wp:extent cx="678180" cy="304800"/>
          <wp:effectExtent l="0" t="0" r="7620" b="0"/>
          <wp:wrapSquare wrapText="bothSides"/>
          <wp:docPr id="133" name="Picture 133" descr="\\VillaRealSch.internal\staffhome$\lo'donnell\Desktop\HealthySchools_2019-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illaRealSch.internal\staffhome$\lo'donnell\Desktop\HealthySchools_2019-202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CF9493F" wp14:editId="427BC709">
          <wp:simplePos x="0" y="0"/>
          <wp:positionH relativeFrom="column">
            <wp:posOffset>3562985</wp:posOffset>
          </wp:positionH>
          <wp:positionV relativeFrom="paragraph">
            <wp:posOffset>103505</wp:posOffset>
          </wp:positionV>
          <wp:extent cx="543560" cy="589915"/>
          <wp:effectExtent l="0" t="0" r="8890" b="635"/>
          <wp:wrapThrough wrapText="bothSides">
            <wp:wrapPolygon edited="0">
              <wp:start x="0" y="0"/>
              <wp:lineTo x="0" y="20926"/>
              <wp:lineTo x="21196" y="20926"/>
              <wp:lineTo x="21196" y="0"/>
              <wp:lineTo x="0" y="0"/>
            </wp:wrapPolygon>
          </wp:wrapThrough>
          <wp:docPr id="134" name="Picture 12" descr=" SEN logo">
            <a:hlinkClick xmlns:a="http://schemas.openxmlformats.org/drawingml/2006/main" r:id="rId4" tooltip="&quot; SEN specialism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 SEN logo">
                    <a:hlinkClick r:id="rId4" tooltip="&quot; SEN specialism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18F733F" wp14:editId="1744FC99">
          <wp:simplePos x="0" y="0"/>
          <wp:positionH relativeFrom="column">
            <wp:posOffset>2914650</wp:posOffset>
          </wp:positionH>
          <wp:positionV relativeFrom="paragraph">
            <wp:posOffset>158115</wp:posOffset>
          </wp:positionV>
          <wp:extent cx="514350" cy="400050"/>
          <wp:effectExtent l="0" t="0" r="0" b="0"/>
          <wp:wrapThrough wrapText="bothSides">
            <wp:wrapPolygon edited="0">
              <wp:start x="0" y="0"/>
              <wp:lineTo x="0" y="20571"/>
              <wp:lineTo x="20800" y="20571"/>
              <wp:lineTo x="20800" y="0"/>
              <wp:lineTo x="0" y="0"/>
            </wp:wrapPolygon>
          </wp:wrapThrough>
          <wp:docPr id="135" name="Picture 135" descr="C:\Users\rcaunce.VillaRealSch\AppData\Local\Microsoft\Windows\Temporary Internet Files\Content.Word\Bronze Award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Word\Bronze Award 2018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4C9B42B6" wp14:editId="7B5B24BE">
          <wp:extent cx="438150" cy="380281"/>
          <wp:effectExtent l="0" t="0" r="0" b="1270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3808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729D8B0D" wp14:editId="20EC5FA5">
          <wp:extent cx="817449" cy="323850"/>
          <wp:effectExtent l="0" t="0" r="1905" b="0"/>
          <wp:docPr id="137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62" cy="326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>
      <w:rPr>
        <w:rFonts w:ascii="Arial" w:hAnsi="Arial" w:cs="Arial"/>
        <w:noProof/>
        <w:color w:val="0000FF"/>
        <w:lang w:eastAsia="en-GB"/>
      </w:rPr>
      <w:drawing>
        <wp:inline distT="0" distB="0" distL="0" distR="0" wp14:anchorId="271E0267" wp14:editId="454EEB81">
          <wp:extent cx="564356" cy="390525"/>
          <wp:effectExtent l="0" t="0" r="7620" b="0"/>
          <wp:docPr id="138" name="Picture 7" descr="http://t0.gstatic.com/images?q=tbn:D8Vgfmsfy6bOAM:http://www.derwentsidelsp.co.uk/images/Investing%2520in%2520Children.jp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t0.gstatic.com/images?q=tbn:D8Vgfmsfy6bOAM:http://www.derwentsidelsp.co.uk/images/Investing%2520in%2520Children.jpg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49" cy="39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  <w:r>
      <w:rPr>
        <w:noProof/>
        <w:lang w:eastAsia="en-GB"/>
      </w:rPr>
      <w:drawing>
        <wp:inline distT="0" distB="0" distL="0" distR="0" wp14:anchorId="7FAD95A4" wp14:editId="4152B65B">
          <wp:extent cx="471815" cy="495300"/>
          <wp:effectExtent l="0" t="0" r="4445" b="0"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489394" cy="513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tab/>
    </w: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1D2A8B9D" wp14:editId="043AD59D">
          <wp:simplePos x="0" y="0"/>
          <wp:positionH relativeFrom="column">
            <wp:posOffset>4819650</wp:posOffset>
          </wp:positionH>
          <wp:positionV relativeFrom="paragraph">
            <wp:posOffset>147955</wp:posOffset>
          </wp:positionV>
          <wp:extent cx="660400" cy="343535"/>
          <wp:effectExtent l="0" t="0" r="6350" b="0"/>
          <wp:wrapNone/>
          <wp:docPr id="140" name="Picture 140" descr="\\VillaRealSch.internal\staffhome$\lo'donnell\Desktop\thumbnail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illaRealSch.internal\staffhome$\lo'donnell\Desktop\thumbnail_image002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tab/>
    </w:r>
    <w:r>
      <w:rPr>
        <w:noProof/>
        <w:lang w:eastAsia="en-GB"/>
      </w:rPr>
      <w:tab/>
    </w:r>
  </w:p>
  <w:p w:rsidR="002F6951" w:rsidRDefault="007F4F7D" w:rsidP="002F6951">
    <w:pPr>
      <w:pStyle w:val="Footer"/>
      <w:tabs>
        <w:tab w:val="clear" w:pos="9026"/>
        <w:tab w:val="right" w:pos="10466"/>
      </w:tabs>
      <w:rPr>
        <w:rFonts w:ascii="Comic Sans MS" w:hAnsi="Comic Sans MS"/>
      </w:rPr>
    </w:pPr>
  </w:p>
  <w:p w:rsidR="002F6951" w:rsidRDefault="00617CD3" w:rsidP="002F6951">
    <w:pPr>
      <w:pStyle w:val="Footer"/>
      <w:tabs>
        <w:tab w:val="clear" w:pos="9026"/>
        <w:tab w:val="left" w:pos="284"/>
        <w:tab w:val="right" w:pos="10206"/>
      </w:tabs>
    </w:pPr>
    <w:r w:rsidRPr="00FD434A">
      <w:rPr>
        <w:rFonts w:ascii="Comic Sans MS" w:hAnsi="Comic Sans MS"/>
      </w:rPr>
      <w:t xml:space="preserve">E mail: </w:t>
    </w:r>
    <w:hyperlink r:id="rId13" w:history="1">
      <w:r w:rsidRPr="00956DC5">
        <w:rPr>
          <w:rStyle w:val="Hyperlink"/>
          <w:rFonts w:ascii="Comic Sans MS" w:hAnsi="Comic Sans MS"/>
        </w:rPr>
        <w:t>villareal@durhamlearning.net</w:t>
      </w:r>
    </w:hyperlink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FD434A">
      <w:rPr>
        <w:rFonts w:ascii="Comic Sans MS" w:hAnsi="Comic Sans MS"/>
      </w:rPr>
      <w:t xml:space="preserve">Web Site: </w:t>
    </w:r>
    <w:hyperlink r:id="rId14" w:history="1">
      <w:r w:rsidRPr="00956DC5">
        <w:rPr>
          <w:rStyle w:val="Hyperlink"/>
          <w:rFonts w:ascii="Comic Sans MS" w:hAnsi="Comic Sans MS"/>
        </w:rPr>
        <w:t>www.villarealschool.co.uk</w:t>
      </w:r>
    </w:hyperlink>
  </w:p>
  <w:p w:rsidR="003C0A01" w:rsidRDefault="007F4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D8A" w:rsidRDefault="008420E1">
      <w:pPr>
        <w:spacing w:after="0" w:line="240" w:lineRule="auto"/>
      </w:pPr>
      <w:r>
        <w:separator/>
      </w:r>
    </w:p>
  </w:footnote>
  <w:footnote w:type="continuationSeparator" w:id="0">
    <w:p w:rsidR="005A2D8A" w:rsidRDefault="00842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A01" w:rsidRDefault="00617CD3" w:rsidP="00535A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CAF9502" wp14:editId="26F46324">
          <wp:simplePos x="0" y="0"/>
          <wp:positionH relativeFrom="column">
            <wp:posOffset>19878</wp:posOffset>
          </wp:positionH>
          <wp:positionV relativeFrom="paragraph">
            <wp:posOffset>-2043</wp:posOffset>
          </wp:positionV>
          <wp:extent cx="3543614" cy="1346885"/>
          <wp:effectExtent l="0" t="0" r="0" b="5715"/>
          <wp:wrapNone/>
          <wp:docPr id="120" name="Picture 120" descr="V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614" cy="134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0A01" w:rsidRDefault="00617CD3" w:rsidP="00535A70">
    <w:pPr>
      <w:pStyle w:val="Header"/>
      <w:tabs>
        <w:tab w:val="clear" w:pos="4513"/>
      </w:tabs>
      <w:jc w:val="right"/>
    </w:pPr>
    <w:r>
      <w:t>Villa Real Road,</w:t>
    </w:r>
    <w:r>
      <w:br/>
    </w:r>
    <w:proofErr w:type="spellStart"/>
    <w:r w:rsidRPr="00D77E46">
      <w:t>Consett</w:t>
    </w:r>
    <w:proofErr w:type="spellEnd"/>
    <w:r w:rsidRPr="00D77E46">
      <w:t>,</w:t>
    </w:r>
    <w:r w:rsidRPr="00D77E46">
      <w:br/>
      <w:t xml:space="preserve">Co. </w:t>
    </w:r>
    <w:smartTag w:uri="urn:schemas-microsoft-com:office:smarttags" w:element="place">
      <w:smartTag w:uri="urn:schemas-microsoft-com:office:smarttags" w:element="City">
        <w:r w:rsidRPr="00D77E46">
          <w:t>Durham</w:t>
        </w:r>
      </w:smartTag>
    </w:smartTag>
    <w:r w:rsidRPr="00D77E46">
      <w:t xml:space="preserve">. DH8 </w:t>
    </w:r>
    <w:r>
      <w:t>6BH</w:t>
    </w:r>
    <w:r>
      <w:br/>
    </w:r>
    <w:proofErr w:type="spellStart"/>
    <w:r>
      <w:t>Headteacher</w:t>
    </w:r>
    <w:proofErr w:type="spellEnd"/>
    <w:r>
      <w:t xml:space="preserve"> – Jill Bowe</w:t>
    </w:r>
    <w:r w:rsidRPr="00D77E46">
      <w:br/>
      <w:t>Deputy Head</w:t>
    </w:r>
    <w:r>
      <w:t xml:space="preserve"> </w:t>
    </w:r>
    <w:r w:rsidRPr="00D77E46">
      <w:t>–</w:t>
    </w:r>
    <w:r>
      <w:t xml:space="preserve"> Louise Burns</w:t>
    </w:r>
    <w:r w:rsidRPr="00D77E46">
      <w:br/>
      <w:t>School No 7028</w:t>
    </w:r>
    <w:r w:rsidRPr="00D77E46">
      <w:br/>
      <w:t>Tel: 01207 503 651</w:t>
    </w:r>
    <w:r>
      <w:br/>
    </w:r>
    <w:r w:rsidRPr="009048EB">
      <w:t>Fax 01207 500 755</w:t>
    </w:r>
  </w:p>
  <w:p w:rsidR="003C0A01" w:rsidRDefault="007F4F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092" w:rsidRDefault="007F4F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64"/>
    <w:rsid w:val="00032464"/>
    <w:rsid w:val="001F0105"/>
    <w:rsid w:val="005A2D8A"/>
    <w:rsid w:val="00617CD3"/>
    <w:rsid w:val="007F4F7D"/>
    <w:rsid w:val="008420E1"/>
    <w:rsid w:val="00B1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736901-C39C-4805-8FE7-91C1C62D0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4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3246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2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46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2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464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32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mailto:villareal@durhamlearning.ne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hyperlink" Target="https://www.ssatrust.org.uk/subjects" TargetMode="External"/><Relationship Id="rId9" Type="http://schemas.openxmlformats.org/officeDocument/2006/relationships/hyperlink" Target="http://images.google.co.uk/imgres?imgurl=http://www.derwentsidelsp.co.uk/images/Investing%20in%20Children.jpg&amp;imgrefurl=http://www.derwentsidelsp.co.uk/Themes/ChildrenYoungPeople/News.htm&amp;usg=__tMRQXoa1nv52NBDTxciEV9kb7j4=&amp;h=139&amp;w=200&amp;sz=24&amp;hl=en&amp;start=1&amp;um=1&amp;tbnid=D8Vgfmsfy6bOAM:&amp;tbnh=72&amp;tbnw=104&amp;prev=/images?q=investing+in+children&amp;hl=en&amp;sa=G&amp;" TargetMode="External"/><Relationship Id="rId14" Type="http://schemas.openxmlformats.org/officeDocument/2006/relationships/hyperlink" Target="http://www.villarealschool.co.uk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mailto:villareal@durhamlearning.ne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hyperlink" Target="https://www.ssatrust.org.uk/subjects" TargetMode="External"/><Relationship Id="rId9" Type="http://schemas.openxmlformats.org/officeDocument/2006/relationships/hyperlink" Target="http://images.google.co.uk/imgres?imgurl=http://www.derwentsidelsp.co.uk/images/Investing%20in%20Children.jpg&amp;imgrefurl=http://www.derwentsidelsp.co.uk/Themes/ChildrenYoungPeople/News.htm&amp;usg=__tMRQXoa1nv52NBDTxciEV9kb7j4=&amp;h=139&amp;w=200&amp;sz=24&amp;hl=en&amp;start=1&amp;um=1&amp;tbnid=D8Vgfmsfy6bOAM:&amp;tbnh=72&amp;tbnw=104&amp;prev=/images?q=investing+in+children&amp;hl=en&amp;sa=G&amp;" TargetMode="External"/><Relationship Id="rId14" Type="http://schemas.openxmlformats.org/officeDocument/2006/relationships/hyperlink" Target="http://www.villarealschool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53CCF7A0</Template>
  <TotalTime>1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ITSS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LBurns</dc:creator>
  <cp:keywords/>
  <dc:description/>
  <cp:lastModifiedBy>Ashleigh Halliday</cp:lastModifiedBy>
  <cp:revision>2</cp:revision>
  <dcterms:created xsi:type="dcterms:W3CDTF">2019-12-05T14:22:00Z</dcterms:created>
  <dcterms:modified xsi:type="dcterms:W3CDTF">2019-12-05T14:22:00Z</dcterms:modified>
</cp:coreProperties>
</file>