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914" w:rsidRPr="00DD4651" w:rsidRDefault="00D95914" w:rsidP="00407186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bookmarkStart w:id="0" w:name="_GoBack"/>
      <w:bookmarkEnd w:id="0"/>
    </w:p>
    <w:p w:rsidR="006B44BB" w:rsidRPr="009B5E10" w:rsidRDefault="006B44BB" w:rsidP="00407186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:rsidR="009B5E10" w:rsidRDefault="009B5E10" w:rsidP="00407186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:rsidR="006B44BB" w:rsidRDefault="006B44BB" w:rsidP="00407186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9B5E10">
        <w:rPr>
          <w:rFonts w:ascii="Century Gothic" w:hAnsi="Century Gothic" w:cs="Arial"/>
          <w:sz w:val="24"/>
          <w:szCs w:val="24"/>
        </w:rPr>
        <w:t>Dear Parent/carer</w:t>
      </w:r>
      <w:r w:rsidR="009B5E10">
        <w:rPr>
          <w:rFonts w:ascii="Century Gothic" w:hAnsi="Century Gothic" w:cs="Arial"/>
          <w:sz w:val="24"/>
          <w:szCs w:val="24"/>
        </w:rPr>
        <w:t>,</w:t>
      </w:r>
    </w:p>
    <w:p w:rsidR="009B5E10" w:rsidRPr="009B5E10" w:rsidRDefault="009B5E10" w:rsidP="00407186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:rsidR="006B44BB" w:rsidRPr="009B5E10" w:rsidRDefault="006B44BB" w:rsidP="00407186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:rsidR="002F50AE" w:rsidRPr="009B5E10" w:rsidRDefault="00C85794" w:rsidP="00A5038B">
      <w:pPr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  <w:r w:rsidRPr="009B5E10">
        <w:rPr>
          <w:rFonts w:ascii="Century Gothic" w:hAnsi="Century Gothic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54144" behindDoc="0" locked="0" layoutInCell="1" allowOverlap="1" wp14:anchorId="05B30D13" wp14:editId="41094C46">
                <wp:simplePos x="1466850" y="207645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637321" cy="0"/>
                <wp:effectExtent l="0" t="0" r="20955" b="19050"/>
                <wp:wrapSquare wrapText="bothSides"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7321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AF49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0;margin-top:0;width:443.9pt;height:0;z-index:251654144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top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AyHw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" strokeweight="1.5pt">
                <w10:wrap type="square" anchorx="margin" anchory="margin"/>
              </v:shape>
            </w:pict>
          </mc:Fallback>
        </mc:AlternateContent>
      </w:r>
      <w:r w:rsidR="003E7FBB" w:rsidRPr="009B5E10">
        <w:rPr>
          <w:rFonts w:ascii="Century Gothic" w:hAnsi="Century Gothic" w:cs="Arial"/>
          <w:bCs/>
          <w:color w:val="000000"/>
          <w:sz w:val="24"/>
          <w:szCs w:val="24"/>
        </w:rPr>
        <w:t>Thank you for your responses to our recent Homework Questionnaire. The results were extremely positive.</w:t>
      </w:r>
    </w:p>
    <w:p w:rsidR="003E7FBB" w:rsidRPr="009B5E10" w:rsidRDefault="003E7FBB" w:rsidP="00A5038B">
      <w:pPr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</w:p>
    <w:p w:rsidR="003E7FBB" w:rsidRPr="009B5E10" w:rsidRDefault="003E7FBB" w:rsidP="00A5038B">
      <w:pPr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  <w:r w:rsidRPr="009B5E10">
        <w:rPr>
          <w:rFonts w:ascii="Century Gothic" w:hAnsi="Century Gothic" w:cs="Arial"/>
          <w:bCs/>
          <w:color w:val="000000"/>
          <w:sz w:val="24"/>
          <w:szCs w:val="24"/>
        </w:rPr>
        <w:t xml:space="preserve">Many parents requested more project/family activities to complete at home, so that siblings, grandparents and </w:t>
      </w:r>
      <w:r w:rsidR="009B5E10" w:rsidRPr="009B5E10">
        <w:rPr>
          <w:rFonts w:ascii="Century Gothic" w:hAnsi="Century Gothic" w:cs="Arial"/>
          <w:bCs/>
          <w:color w:val="000000"/>
          <w:sz w:val="24"/>
          <w:szCs w:val="24"/>
        </w:rPr>
        <w:t>friends</w:t>
      </w:r>
      <w:r w:rsidRPr="009B5E10">
        <w:rPr>
          <w:rFonts w:ascii="Century Gothic" w:hAnsi="Century Gothic" w:cs="Arial"/>
          <w:bCs/>
          <w:color w:val="000000"/>
          <w:sz w:val="24"/>
          <w:szCs w:val="24"/>
        </w:rPr>
        <w:t xml:space="preserve"> could </w:t>
      </w:r>
      <w:r w:rsidR="009B5E10" w:rsidRPr="009B5E10">
        <w:rPr>
          <w:rFonts w:ascii="Century Gothic" w:hAnsi="Century Gothic" w:cs="Arial"/>
          <w:bCs/>
          <w:color w:val="000000"/>
          <w:sz w:val="24"/>
          <w:szCs w:val="24"/>
        </w:rPr>
        <w:t>join in.</w:t>
      </w:r>
    </w:p>
    <w:p w:rsidR="009B5E10" w:rsidRPr="009B5E10" w:rsidRDefault="009B5E10" w:rsidP="00A5038B">
      <w:pPr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</w:p>
    <w:p w:rsidR="009B5E10" w:rsidRPr="009B5E10" w:rsidRDefault="009B5E10" w:rsidP="00A5038B">
      <w:pPr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  <w:r w:rsidRPr="009B5E10">
        <w:rPr>
          <w:rFonts w:ascii="Century Gothic" w:hAnsi="Century Gothic" w:cs="Arial"/>
          <w:bCs/>
          <w:color w:val="000000"/>
          <w:sz w:val="24"/>
          <w:szCs w:val="24"/>
        </w:rPr>
        <w:t>Ple</w:t>
      </w:r>
      <w:r>
        <w:rPr>
          <w:rFonts w:ascii="Century Gothic" w:hAnsi="Century Gothic" w:cs="Arial"/>
          <w:bCs/>
          <w:color w:val="000000"/>
          <w:sz w:val="24"/>
          <w:szCs w:val="24"/>
        </w:rPr>
        <w:t>ase find attached our Activity P</w:t>
      </w:r>
      <w:r w:rsidRPr="009B5E10">
        <w:rPr>
          <w:rFonts w:ascii="Century Gothic" w:hAnsi="Century Gothic" w:cs="Arial"/>
          <w:bCs/>
          <w:color w:val="000000"/>
          <w:sz w:val="24"/>
          <w:szCs w:val="24"/>
        </w:rPr>
        <w:t xml:space="preserve">assport which </w:t>
      </w:r>
      <w:r>
        <w:rPr>
          <w:rFonts w:ascii="Century Gothic" w:hAnsi="Century Gothic" w:cs="Arial"/>
          <w:bCs/>
          <w:color w:val="000000"/>
          <w:sz w:val="24"/>
          <w:szCs w:val="24"/>
        </w:rPr>
        <w:t>h</w:t>
      </w:r>
      <w:r w:rsidRPr="009B5E10">
        <w:rPr>
          <w:rFonts w:ascii="Century Gothic" w:hAnsi="Century Gothic" w:cs="Arial"/>
          <w:bCs/>
          <w:color w:val="000000"/>
          <w:sz w:val="24"/>
          <w:szCs w:val="24"/>
        </w:rPr>
        <w:t>as been introduced by the Department of Education, but we had modified it for our children. These are optional activities that can be completed alongside the</w:t>
      </w:r>
      <w:r>
        <w:rPr>
          <w:rFonts w:ascii="Century Gothic" w:hAnsi="Century Gothic" w:cs="Arial"/>
          <w:bCs/>
          <w:color w:val="000000"/>
          <w:sz w:val="24"/>
          <w:szCs w:val="24"/>
        </w:rPr>
        <w:t xml:space="preserve"> Literacy, </w:t>
      </w:r>
      <w:r w:rsidRPr="009B5E10">
        <w:rPr>
          <w:rFonts w:ascii="Century Gothic" w:hAnsi="Century Gothic" w:cs="Arial"/>
          <w:bCs/>
          <w:color w:val="000000"/>
          <w:sz w:val="24"/>
          <w:szCs w:val="24"/>
        </w:rPr>
        <w:t>Numeracy and Reading homework that is sent home</w:t>
      </w:r>
      <w:r>
        <w:rPr>
          <w:rFonts w:ascii="Century Gothic" w:hAnsi="Century Gothic" w:cs="Arial"/>
          <w:bCs/>
          <w:color w:val="000000"/>
          <w:sz w:val="24"/>
          <w:szCs w:val="24"/>
        </w:rPr>
        <w:t xml:space="preserve"> weekly</w:t>
      </w:r>
      <w:r w:rsidRPr="009B5E10">
        <w:rPr>
          <w:rFonts w:ascii="Century Gothic" w:hAnsi="Century Gothic" w:cs="Arial"/>
          <w:bCs/>
          <w:color w:val="000000"/>
          <w:sz w:val="24"/>
          <w:szCs w:val="24"/>
        </w:rPr>
        <w:t>.</w:t>
      </w:r>
    </w:p>
    <w:p w:rsidR="009B5E10" w:rsidRPr="009B5E10" w:rsidRDefault="009B5E10" w:rsidP="00A5038B">
      <w:pPr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</w:p>
    <w:p w:rsidR="009B5E10" w:rsidRPr="009B5E10" w:rsidRDefault="009B5E10" w:rsidP="00A5038B">
      <w:pPr>
        <w:spacing w:after="0" w:line="240" w:lineRule="auto"/>
        <w:rPr>
          <w:rFonts w:ascii="Century Gothic" w:hAnsi="Century Gothic" w:cs="Arial"/>
          <w:bCs/>
          <w:color w:val="000000"/>
          <w:sz w:val="24"/>
          <w:szCs w:val="24"/>
        </w:rPr>
      </w:pPr>
      <w:r w:rsidRPr="009B5E10">
        <w:rPr>
          <w:rFonts w:ascii="Century Gothic" w:hAnsi="Century Gothic" w:cs="Arial"/>
          <w:bCs/>
          <w:color w:val="000000"/>
          <w:sz w:val="24"/>
          <w:szCs w:val="24"/>
        </w:rPr>
        <w:t xml:space="preserve">Class teachers will collect these each half term. We would love to see your children taking part in these activities and would welcome any photos sent to our main email, </w:t>
      </w:r>
      <w:hyperlink r:id="rId8" w:tgtFrame="_self" w:history="1">
        <w:r w:rsidRPr="009B5E10">
          <w:rPr>
            <w:rStyle w:val="Hyperlink"/>
            <w:rFonts w:ascii="Century Gothic" w:hAnsi="Century Gothic" w:cs="Arial"/>
            <w:color w:val="auto"/>
            <w:sz w:val="24"/>
            <w:szCs w:val="24"/>
            <w:u w:val="none"/>
            <w:bdr w:val="none" w:sz="0" w:space="0" w:color="auto" w:frame="1"/>
          </w:rPr>
          <w:t>villareal@durhamlearning.net</w:t>
        </w:r>
      </w:hyperlink>
    </w:p>
    <w:p w:rsidR="00DE7B86" w:rsidRPr="009B5E10" w:rsidRDefault="00DE7B86" w:rsidP="00DE7B86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:rsidR="009B5E10" w:rsidRPr="009B5E10" w:rsidRDefault="009B5E10" w:rsidP="00DE7B86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:rsidR="009B5E10" w:rsidRPr="009B5E10" w:rsidRDefault="009B5E10" w:rsidP="00DE7B86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9B5E10">
        <w:rPr>
          <w:rFonts w:ascii="Century Gothic" w:hAnsi="Century Gothic" w:cs="Arial"/>
          <w:sz w:val="24"/>
          <w:szCs w:val="24"/>
        </w:rPr>
        <w:t>Yours sincerely</w:t>
      </w:r>
    </w:p>
    <w:p w:rsidR="009B5E10" w:rsidRDefault="009B5E10" w:rsidP="00DE7B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5E10" w:rsidRDefault="009B5E10" w:rsidP="00DE7B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5E10" w:rsidRDefault="009B5E10" w:rsidP="00DE7B8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5E10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1743075" cy="666750"/>
            <wp:effectExtent l="0" t="0" r="9525" b="0"/>
            <wp:docPr id="3" name="Picture 3" descr="G:\Signature\Louise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ignature\Louise Signat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E10" w:rsidRDefault="009B5E10" w:rsidP="00DE7B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5E10" w:rsidRPr="009B5E10" w:rsidRDefault="009B5E10" w:rsidP="00DE7B86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9B5E10">
        <w:rPr>
          <w:rFonts w:ascii="Century Gothic" w:hAnsi="Century Gothic" w:cs="Arial"/>
          <w:sz w:val="24"/>
          <w:szCs w:val="24"/>
        </w:rPr>
        <w:t>Louise Burns</w:t>
      </w:r>
    </w:p>
    <w:p w:rsidR="00A5038B" w:rsidRPr="00DD4651" w:rsidRDefault="00A5038B" w:rsidP="00A5038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A5038B" w:rsidRPr="00DD4651" w:rsidRDefault="00A5038B" w:rsidP="00A5038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A5038B" w:rsidRPr="00DD4651" w:rsidRDefault="00A5038B" w:rsidP="00A5038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A5038B" w:rsidRPr="00DD4651" w:rsidRDefault="00A5038B" w:rsidP="00A5038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A5038B" w:rsidRPr="00DD4651" w:rsidRDefault="00A5038B" w:rsidP="00A5038B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  <w:sectPr w:rsidR="00A5038B" w:rsidRPr="00DD4651" w:rsidSect="009648C9">
          <w:headerReference w:type="default" r:id="rId10"/>
          <w:footerReference w:type="even" r:id="rId11"/>
          <w:footerReference w:type="default" r:id="rId12"/>
          <w:pgSz w:w="11906" w:h="16838" w:code="9"/>
          <w:pgMar w:top="1440" w:right="1440" w:bottom="1440" w:left="1440" w:header="454" w:footer="709" w:gutter="0"/>
          <w:cols w:space="708"/>
          <w:docGrid w:linePitch="360"/>
        </w:sectPr>
      </w:pPr>
    </w:p>
    <w:p w:rsidR="00C85794" w:rsidRPr="00DD4651" w:rsidRDefault="00C85794" w:rsidP="00407186">
      <w:pPr>
        <w:spacing w:after="0" w:line="240" w:lineRule="auto"/>
        <w:ind w:left="709"/>
        <w:rPr>
          <w:rFonts w:ascii="Arial" w:hAnsi="Arial" w:cs="Arial"/>
          <w:sz w:val="24"/>
          <w:szCs w:val="24"/>
        </w:rPr>
      </w:pPr>
    </w:p>
    <w:sectPr w:rsidR="00C85794" w:rsidRPr="00DD4651" w:rsidSect="0003466A">
      <w:headerReference w:type="default" r:id="rId1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FBB" w:rsidRDefault="003E7FBB" w:rsidP="00C85794">
      <w:pPr>
        <w:spacing w:after="0" w:line="240" w:lineRule="auto"/>
      </w:pPr>
      <w:r>
        <w:separator/>
      </w:r>
    </w:p>
  </w:endnote>
  <w:endnote w:type="continuationSeparator" w:id="0">
    <w:p w:rsidR="003E7FBB" w:rsidRDefault="003E7FBB" w:rsidP="00C85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FBB" w:rsidRDefault="003E7FBB" w:rsidP="00106ACD">
    <w:pPr>
      <w:pStyle w:val="Footer"/>
      <w:tabs>
        <w:tab w:val="clear" w:pos="4513"/>
        <w:tab w:val="clear" w:pos="9026"/>
        <w:tab w:val="left" w:pos="1134"/>
        <w:tab w:val="right" w:pos="10466"/>
      </w:tabs>
      <w:rPr>
        <w:rFonts w:ascii="Arial" w:hAnsi="Arial" w:cs="Arial"/>
        <w:noProof/>
        <w:color w:val="0000FF"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1824" behindDoc="1" locked="0" layoutInCell="1" allowOverlap="1" wp14:anchorId="00872CDC" wp14:editId="5CD0A081">
          <wp:simplePos x="0" y="0"/>
          <wp:positionH relativeFrom="column">
            <wp:posOffset>3228975</wp:posOffset>
          </wp:positionH>
          <wp:positionV relativeFrom="paragraph">
            <wp:posOffset>129540</wp:posOffset>
          </wp:positionV>
          <wp:extent cx="514350" cy="400050"/>
          <wp:effectExtent l="0" t="0" r="0" b="0"/>
          <wp:wrapThrough wrapText="bothSides">
            <wp:wrapPolygon edited="0">
              <wp:start x="0" y="0"/>
              <wp:lineTo x="0" y="20571"/>
              <wp:lineTo x="20800" y="20571"/>
              <wp:lineTo x="20800" y="0"/>
              <wp:lineTo x="0" y="0"/>
            </wp:wrapPolygon>
          </wp:wrapThrough>
          <wp:docPr id="68" name="Picture 68" descr="C:\Users\rcaunce.VillaRealSch\AppData\Local\Microsoft\Windows\Temporary Internet Files\Content.Word\Bronze Award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caunce.VillaRealSch\AppData\Local\Microsoft\Windows\Temporary Internet Files\Content.Word\Bronze Award 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4A535D3B" wp14:editId="7B2C7566">
          <wp:simplePos x="0" y="0"/>
          <wp:positionH relativeFrom="column">
            <wp:posOffset>3907155</wp:posOffset>
          </wp:positionH>
          <wp:positionV relativeFrom="paragraph">
            <wp:posOffset>79375</wp:posOffset>
          </wp:positionV>
          <wp:extent cx="543560" cy="589915"/>
          <wp:effectExtent l="0" t="0" r="8890" b="635"/>
          <wp:wrapThrough wrapText="bothSides">
            <wp:wrapPolygon edited="0">
              <wp:start x="0" y="0"/>
              <wp:lineTo x="0" y="20926"/>
              <wp:lineTo x="21196" y="20926"/>
              <wp:lineTo x="21196" y="0"/>
              <wp:lineTo x="0" y="0"/>
            </wp:wrapPolygon>
          </wp:wrapThrough>
          <wp:docPr id="66" name="Picture 12" descr=" SEN logo">
            <a:hlinkClick xmlns:a="http://schemas.openxmlformats.org/drawingml/2006/main" r:id="rId2" tooltip="&quot; SEN specialism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 SEN logo">
                    <a:hlinkClick r:id="rId2" tooltip="&quot; SEN specialism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872" behindDoc="0" locked="0" layoutInCell="1" allowOverlap="1" wp14:anchorId="73A0C981" wp14:editId="7A5F5903">
          <wp:simplePos x="0" y="0"/>
          <wp:positionH relativeFrom="column">
            <wp:posOffset>4581525</wp:posOffset>
          </wp:positionH>
          <wp:positionV relativeFrom="paragraph">
            <wp:posOffset>82550</wp:posOffset>
          </wp:positionV>
          <wp:extent cx="639445" cy="495300"/>
          <wp:effectExtent l="0" t="0" r="8255" b="0"/>
          <wp:wrapSquare wrapText="bothSides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1" locked="0" layoutInCell="1" allowOverlap="1" wp14:anchorId="36E6D1BC" wp14:editId="5008E6B2">
          <wp:simplePos x="0" y="0"/>
          <wp:positionH relativeFrom="column">
            <wp:posOffset>5336540</wp:posOffset>
          </wp:positionH>
          <wp:positionV relativeFrom="paragraph">
            <wp:posOffset>83820</wp:posOffset>
          </wp:positionV>
          <wp:extent cx="485775" cy="485775"/>
          <wp:effectExtent l="0" t="0" r="9525" b="9525"/>
          <wp:wrapThrough wrapText="bothSides">
            <wp:wrapPolygon edited="0">
              <wp:start x="0" y="0"/>
              <wp:lineTo x="0" y="21176"/>
              <wp:lineTo x="21176" y="21176"/>
              <wp:lineTo x="21176" y="0"/>
              <wp:lineTo x="0" y="0"/>
            </wp:wrapPolygon>
          </wp:wrapThrough>
          <wp:docPr id="65" name="Picture 65" descr="C:\Users\rcaunce.VillaRealSch\AppData\Local\Microsoft\Windows\Temporary Internet Files\Content.Word\Silver_Logo_JPG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rcaunce.VillaRealSch\AppData\Local\Microsoft\Windows\Temporary Internet Files\Content.Word\Silver_Logo_JPG 2018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2BBDFD33" wp14:editId="32A75D2D">
          <wp:simplePos x="0" y="0"/>
          <wp:positionH relativeFrom="column">
            <wp:posOffset>-683895</wp:posOffset>
          </wp:positionH>
          <wp:positionV relativeFrom="paragraph">
            <wp:posOffset>234315</wp:posOffset>
          </wp:positionV>
          <wp:extent cx="781050" cy="401320"/>
          <wp:effectExtent l="0" t="0" r="0" b="0"/>
          <wp:wrapThrough wrapText="bothSides">
            <wp:wrapPolygon edited="0">
              <wp:start x="0" y="0"/>
              <wp:lineTo x="0" y="20506"/>
              <wp:lineTo x="21073" y="20506"/>
              <wp:lineTo x="21073" y="0"/>
              <wp:lineTo x="0" y="0"/>
            </wp:wrapPolygon>
          </wp:wrapThrough>
          <wp:docPr id="69" name="Picture 69" descr="C:\Users\rcaunce.VillaRealSch\AppData\Local\Microsoft\Windows\Temporary Internet Files\Content.IE5\TVLW9EZ9\Big Awar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caunce.VillaRealSch\AppData\Local\Microsoft\Windows\Temporary Internet Files\Content.IE5\TVLW9EZ9\Big Award 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01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6118249D" wp14:editId="76417A4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480000" cy="0"/>
              <wp:effectExtent l="0" t="0" r="35560" b="19050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6D1B7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-.05pt;width:510.25pt;height:0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" strokeweight="1.5pt"/>
          </w:pict>
        </mc:Fallback>
      </mc:AlternateContent>
    </w:r>
    <w:r>
      <w:rPr>
        <w:noProof/>
        <w:lang w:eastAsia="en-GB"/>
      </w:rPr>
      <w:t xml:space="preserve">        </w:t>
    </w:r>
    <w:r>
      <w:rPr>
        <w:noProof/>
        <w:lang w:eastAsia="en-GB"/>
      </w:rPr>
      <w:drawing>
        <wp:inline distT="0" distB="0" distL="0" distR="0" wp14:anchorId="48FC7DBC" wp14:editId="19707907">
          <wp:extent cx="1131854" cy="342900"/>
          <wp:effectExtent l="0" t="0" r="0" b="0"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286" cy="3457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>
      <w:rPr>
        <w:rFonts w:ascii="Arial" w:hAnsi="Arial" w:cs="Arial"/>
        <w:noProof/>
        <w:color w:val="0000FF"/>
        <w:lang w:eastAsia="en-GB"/>
      </w:rPr>
      <w:drawing>
        <wp:inline distT="0" distB="0" distL="0" distR="0" wp14:anchorId="45B0FA24" wp14:editId="317905D4">
          <wp:extent cx="770828" cy="533400"/>
          <wp:effectExtent l="0" t="0" r="0" b="0"/>
          <wp:docPr id="71" name="Picture 7" descr="http://t0.gstatic.com/images?q=tbn:D8Vgfmsfy6bOAM:http://www.derwentsidelsp.co.uk/images/Investing%2520in%2520Children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t0.gstatic.com/images?q=tbn:D8Vgfmsfy6bOAM:http://www.derwentsidelsp.co.uk/images/Investing%2520in%2520Children.jpg">
                    <a:hlinkClick r:id="rId8"/>
                  </pic:cNvPr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62" cy="540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 wp14:anchorId="35A31EA1" wp14:editId="4DDAE7BF">
          <wp:extent cx="465009" cy="571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470738" cy="578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</w:t>
    </w:r>
  </w:p>
  <w:p w:rsidR="003E7FBB" w:rsidRDefault="003E7FBB" w:rsidP="00106ACD">
    <w:pPr>
      <w:pStyle w:val="Footer"/>
      <w:tabs>
        <w:tab w:val="clear" w:pos="9026"/>
        <w:tab w:val="right" w:pos="10466"/>
      </w:tabs>
      <w:rPr>
        <w:rFonts w:ascii="Comic Sans MS" w:hAnsi="Comic Sans MS"/>
      </w:rPr>
    </w:pPr>
  </w:p>
  <w:p w:rsidR="003E7FBB" w:rsidRDefault="003E7FBB" w:rsidP="00106ACD">
    <w:pPr>
      <w:pStyle w:val="Footer"/>
      <w:tabs>
        <w:tab w:val="clear" w:pos="9026"/>
        <w:tab w:val="left" w:pos="284"/>
        <w:tab w:val="right" w:pos="10206"/>
      </w:tabs>
    </w:pPr>
    <w:r w:rsidRPr="00FD434A">
      <w:rPr>
        <w:rFonts w:ascii="Comic Sans MS" w:hAnsi="Comic Sans MS"/>
      </w:rPr>
      <w:t xml:space="preserve">E mail: </w:t>
    </w:r>
    <w:hyperlink r:id="rId11" w:history="1">
      <w:r w:rsidRPr="00956DC5">
        <w:rPr>
          <w:rStyle w:val="Hyperlink"/>
          <w:rFonts w:ascii="Comic Sans MS" w:hAnsi="Comic Sans MS"/>
        </w:rPr>
        <w:t>villareal@durhamlearning.net</w:t>
      </w:r>
    </w:hyperlink>
    <w:r>
      <w:rPr>
        <w:rFonts w:ascii="Comic Sans MS" w:hAnsi="Comic Sans MS"/>
      </w:rPr>
      <w:tab/>
    </w:r>
    <w:r>
      <w:rPr>
        <w:rFonts w:ascii="Comic Sans MS" w:hAnsi="Comic Sans MS"/>
      </w:rPr>
      <w:tab/>
    </w:r>
    <w:r w:rsidRPr="00FD434A">
      <w:rPr>
        <w:rFonts w:ascii="Comic Sans MS" w:hAnsi="Comic Sans MS"/>
      </w:rPr>
      <w:t xml:space="preserve">Web Site: </w:t>
    </w:r>
    <w:hyperlink r:id="rId12" w:history="1">
      <w:r w:rsidRPr="00956DC5">
        <w:rPr>
          <w:rStyle w:val="Hyperlink"/>
          <w:rFonts w:ascii="Comic Sans MS" w:hAnsi="Comic Sans MS"/>
        </w:rPr>
        <w:t>www.villarealschool.co.uk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FBB" w:rsidRDefault="003E7FBB" w:rsidP="00C91155">
    <w:pPr>
      <w:pStyle w:val="Footer"/>
      <w:tabs>
        <w:tab w:val="clear" w:pos="4513"/>
        <w:tab w:val="clear" w:pos="9026"/>
        <w:tab w:val="left" w:pos="1134"/>
        <w:tab w:val="right" w:pos="10466"/>
      </w:tabs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4656" behindDoc="1" locked="0" layoutInCell="1" allowOverlap="1" wp14:anchorId="08AF2CD7" wp14:editId="4357E4E2">
          <wp:simplePos x="0" y="0"/>
          <wp:positionH relativeFrom="column">
            <wp:posOffset>2914650</wp:posOffset>
          </wp:positionH>
          <wp:positionV relativeFrom="paragraph">
            <wp:posOffset>158115</wp:posOffset>
          </wp:positionV>
          <wp:extent cx="514350" cy="400050"/>
          <wp:effectExtent l="0" t="0" r="0" b="0"/>
          <wp:wrapThrough wrapText="bothSides">
            <wp:wrapPolygon edited="0">
              <wp:start x="0" y="0"/>
              <wp:lineTo x="0" y="20571"/>
              <wp:lineTo x="20800" y="20571"/>
              <wp:lineTo x="20800" y="0"/>
              <wp:lineTo x="0" y="0"/>
            </wp:wrapPolygon>
          </wp:wrapThrough>
          <wp:docPr id="75" name="Picture 75" descr="C:\Users\rcaunce.VillaRealSch\AppData\Local\Microsoft\Windows\Temporary Internet Files\Content.Word\Bronze Award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caunce.VillaRealSch\AppData\Local\Microsoft\Windows\Temporary Internet Files\Content.Word\Bronze Award 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3632" behindDoc="1" locked="0" layoutInCell="1" allowOverlap="1" wp14:anchorId="33480A50" wp14:editId="6DC06352">
          <wp:simplePos x="0" y="0"/>
          <wp:positionH relativeFrom="column">
            <wp:posOffset>3811905</wp:posOffset>
          </wp:positionH>
          <wp:positionV relativeFrom="paragraph">
            <wp:posOffset>98425</wp:posOffset>
          </wp:positionV>
          <wp:extent cx="543560" cy="589915"/>
          <wp:effectExtent l="0" t="0" r="8890" b="635"/>
          <wp:wrapThrough wrapText="bothSides">
            <wp:wrapPolygon edited="0">
              <wp:start x="0" y="0"/>
              <wp:lineTo x="0" y="20926"/>
              <wp:lineTo x="21196" y="20926"/>
              <wp:lineTo x="21196" y="0"/>
              <wp:lineTo x="0" y="0"/>
            </wp:wrapPolygon>
          </wp:wrapThrough>
          <wp:docPr id="74" name="Picture 12" descr=" SEN logo">
            <a:hlinkClick xmlns:a="http://schemas.openxmlformats.org/drawingml/2006/main" r:id="rId2" tooltip="&quot; SEN specialism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 SEN logo">
                    <a:hlinkClick r:id="rId2" tooltip="&quot; SEN specialism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44E10B82" wp14:editId="088361B5">
          <wp:simplePos x="0" y="0"/>
          <wp:positionH relativeFrom="column">
            <wp:posOffset>4448175</wp:posOffset>
          </wp:positionH>
          <wp:positionV relativeFrom="paragraph">
            <wp:posOffset>102235</wp:posOffset>
          </wp:positionV>
          <wp:extent cx="688975" cy="533400"/>
          <wp:effectExtent l="0" t="0" r="0" b="0"/>
          <wp:wrapTight wrapText="bothSides">
            <wp:wrapPolygon edited="0">
              <wp:start x="0" y="0"/>
              <wp:lineTo x="0" y="20829"/>
              <wp:lineTo x="20903" y="20829"/>
              <wp:lineTo x="20903" y="0"/>
              <wp:lineTo x="0" y="0"/>
            </wp:wrapPolygon>
          </wp:wrapTight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38E4E236" wp14:editId="3FC7090F">
          <wp:simplePos x="0" y="0"/>
          <wp:positionH relativeFrom="column">
            <wp:posOffset>5252720</wp:posOffset>
          </wp:positionH>
          <wp:positionV relativeFrom="paragraph">
            <wp:posOffset>128905</wp:posOffset>
          </wp:positionV>
          <wp:extent cx="485775" cy="485775"/>
          <wp:effectExtent l="0" t="0" r="9525" b="9525"/>
          <wp:wrapThrough wrapText="bothSides">
            <wp:wrapPolygon edited="0">
              <wp:start x="0" y="0"/>
              <wp:lineTo x="0" y="21176"/>
              <wp:lineTo x="21176" y="21176"/>
              <wp:lineTo x="21176" y="0"/>
              <wp:lineTo x="0" y="0"/>
            </wp:wrapPolygon>
          </wp:wrapThrough>
          <wp:docPr id="72" name="Picture 72" descr="C:\Users\rcaunce.VillaRealSch\AppData\Local\Microsoft\Windows\Temporary Internet Files\Content.Word\Silver_Logo_JPG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rcaunce.VillaRealSch\AppData\Local\Microsoft\Windows\Temporary Internet Files\Content.Word\Silver_Logo_JPG 2018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1DF49575" wp14:editId="4B167DCC">
          <wp:simplePos x="0" y="0"/>
          <wp:positionH relativeFrom="column">
            <wp:posOffset>-683895</wp:posOffset>
          </wp:positionH>
          <wp:positionV relativeFrom="paragraph">
            <wp:posOffset>234315</wp:posOffset>
          </wp:positionV>
          <wp:extent cx="781050" cy="401320"/>
          <wp:effectExtent l="0" t="0" r="0" b="0"/>
          <wp:wrapThrough wrapText="bothSides">
            <wp:wrapPolygon edited="0">
              <wp:start x="0" y="0"/>
              <wp:lineTo x="0" y="20506"/>
              <wp:lineTo x="21073" y="20506"/>
              <wp:lineTo x="21073" y="0"/>
              <wp:lineTo x="0" y="0"/>
            </wp:wrapPolygon>
          </wp:wrapThrough>
          <wp:docPr id="76" name="Picture 76" descr="C:\Users\rcaunce.VillaRealSch\AppData\Local\Microsoft\Windows\Temporary Internet Files\Content.IE5\TVLW9EZ9\Big Awar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caunce.VillaRealSch\AppData\Local\Microsoft\Windows\Temporary Internet Files\Content.IE5\TVLW9EZ9\Big Award 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01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294967294" distB="4294967294" distL="114300" distR="114300" simplePos="0" relativeHeight="251652608" behindDoc="0" locked="0" layoutInCell="1" allowOverlap="1" wp14:anchorId="605305ED" wp14:editId="6C174F9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480000" cy="0"/>
              <wp:effectExtent l="0" t="0" r="35560" b="1905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03A95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-.05pt;width:510.25pt;height:0;z-index:251652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" strokeweight="1.5pt"/>
          </w:pict>
        </mc:Fallback>
      </mc:AlternateContent>
    </w:r>
    <w:r>
      <w:rPr>
        <w:noProof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5555C679" wp14:editId="56ABEFCA">
          <wp:extent cx="1131854" cy="342900"/>
          <wp:effectExtent l="0" t="0" r="0" b="0"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286" cy="3457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</w:t>
    </w:r>
    <w:r>
      <w:rPr>
        <w:rFonts w:ascii="Arial" w:hAnsi="Arial" w:cs="Arial"/>
        <w:noProof/>
        <w:color w:val="0000FF"/>
        <w:lang w:eastAsia="en-GB"/>
      </w:rPr>
      <w:drawing>
        <wp:inline distT="0" distB="0" distL="0" distR="0" wp14:anchorId="1D1AFE70" wp14:editId="2F9FD14D">
          <wp:extent cx="770828" cy="533400"/>
          <wp:effectExtent l="0" t="0" r="0" b="0"/>
          <wp:docPr id="78" name="Picture 7" descr="http://t0.gstatic.com/images?q=tbn:D8Vgfmsfy6bOAM:http://www.derwentsidelsp.co.uk/images/Investing%2520in%2520Children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t0.gstatic.com/images?q=tbn:D8Vgfmsfy6bOAM:http://www.derwentsidelsp.co.uk/images/Investing%2520in%2520Children.jpg">
                    <a:hlinkClick r:id="rId8"/>
                  </pic:cNvPr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62" cy="540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 wp14:anchorId="3D9E6305" wp14:editId="633D1179">
          <wp:extent cx="465009" cy="571500"/>
          <wp:effectExtent l="0" t="0" r="0" b="0"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470738" cy="578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E7FBB" w:rsidRPr="00AC471D" w:rsidRDefault="003E7FBB" w:rsidP="00AC471D">
    <w:pPr>
      <w:pStyle w:val="Footer"/>
      <w:tabs>
        <w:tab w:val="clear" w:pos="4513"/>
        <w:tab w:val="clear" w:pos="9026"/>
        <w:tab w:val="left" w:pos="1134"/>
        <w:tab w:val="right" w:pos="10466"/>
      </w:tabs>
      <w:rPr>
        <w:rFonts w:ascii="Arial" w:hAnsi="Arial" w:cs="Arial"/>
        <w:noProof/>
        <w:color w:val="0000FF"/>
        <w:lang w:eastAsia="en-GB"/>
      </w:rPr>
    </w:pPr>
    <w:r>
      <w:rPr>
        <w:noProof/>
        <w:lang w:eastAsia="en-GB"/>
      </w:rPr>
      <w:tab/>
    </w:r>
    <w:r>
      <w:rPr>
        <w:noProof/>
        <w:lang w:eastAsia="en-GB"/>
      </w:rPr>
      <w:tab/>
    </w:r>
    <w:r>
      <w:rPr>
        <w:noProof/>
        <w:lang w:eastAsia="en-GB"/>
      </w:rPr>
      <w:tab/>
    </w:r>
    <w:r>
      <w:rPr>
        <w:noProof/>
        <w:lang w:eastAsia="en-GB"/>
      </w:rPr>
      <w:tab/>
    </w:r>
  </w:p>
  <w:p w:rsidR="003E7FBB" w:rsidRDefault="003E7FBB" w:rsidP="00C85794">
    <w:pPr>
      <w:pStyle w:val="Footer"/>
      <w:tabs>
        <w:tab w:val="clear" w:pos="9026"/>
        <w:tab w:val="left" w:pos="284"/>
        <w:tab w:val="right" w:pos="10206"/>
      </w:tabs>
    </w:pPr>
    <w:r w:rsidRPr="00FD434A">
      <w:rPr>
        <w:rFonts w:ascii="Comic Sans MS" w:hAnsi="Comic Sans MS"/>
      </w:rPr>
      <w:t xml:space="preserve">E mail: </w:t>
    </w:r>
    <w:hyperlink r:id="rId11" w:history="1">
      <w:r w:rsidRPr="00956DC5">
        <w:rPr>
          <w:rStyle w:val="Hyperlink"/>
          <w:rFonts w:ascii="Comic Sans MS" w:hAnsi="Comic Sans MS"/>
        </w:rPr>
        <w:t>villareal@durhamlearning.net</w:t>
      </w:r>
    </w:hyperlink>
    <w:r>
      <w:rPr>
        <w:rFonts w:ascii="Comic Sans MS" w:hAnsi="Comic Sans MS"/>
      </w:rPr>
      <w:tab/>
    </w:r>
    <w:r>
      <w:rPr>
        <w:rFonts w:ascii="Comic Sans MS" w:hAnsi="Comic Sans MS"/>
      </w:rPr>
      <w:tab/>
    </w:r>
    <w:r w:rsidRPr="00FD434A">
      <w:rPr>
        <w:rFonts w:ascii="Comic Sans MS" w:hAnsi="Comic Sans MS"/>
      </w:rPr>
      <w:t xml:space="preserve">Web Site: </w:t>
    </w:r>
    <w:hyperlink r:id="rId12" w:history="1">
      <w:r w:rsidRPr="00956DC5">
        <w:rPr>
          <w:rStyle w:val="Hyperlink"/>
          <w:rFonts w:ascii="Comic Sans MS" w:hAnsi="Comic Sans MS"/>
        </w:rPr>
        <w:t>www.villarealschool.co.uk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FBB" w:rsidRDefault="003E7FBB" w:rsidP="00C85794">
      <w:pPr>
        <w:spacing w:after="0" w:line="240" w:lineRule="auto"/>
      </w:pPr>
      <w:r>
        <w:separator/>
      </w:r>
    </w:p>
  </w:footnote>
  <w:footnote w:type="continuationSeparator" w:id="0">
    <w:p w:rsidR="003E7FBB" w:rsidRDefault="003E7FBB" w:rsidP="00C85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FBB" w:rsidRDefault="003E7FB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1584" behindDoc="0" locked="0" layoutInCell="1" allowOverlap="1" wp14:anchorId="451C757A" wp14:editId="6FD3A4CE">
          <wp:simplePos x="0" y="0"/>
          <wp:positionH relativeFrom="column">
            <wp:posOffset>19878</wp:posOffset>
          </wp:positionH>
          <wp:positionV relativeFrom="paragraph">
            <wp:posOffset>-2043</wp:posOffset>
          </wp:positionV>
          <wp:extent cx="3543614" cy="1346885"/>
          <wp:effectExtent l="0" t="0" r="0" b="5715"/>
          <wp:wrapNone/>
          <wp:docPr id="64" name="Picture 64" descr="V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R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614" cy="134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7FBB" w:rsidRDefault="003E7FBB" w:rsidP="00C85794">
    <w:pPr>
      <w:pStyle w:val="Header"/>
      <w:tabs>
        <w:tab w:val="clear" w:pos="4513"/>
      </w:tabs>
      <w:jc w:val="right"/>
    </w:pPr>
    <w:r>
      <w:t>Villa Real Road,</w:t>
    </w:r>
    <w:r>
      <w:br/>
    </w:r>
    <w:r w:rsidRPr="00D77E46">
      <w:t>Consett,</w:t>
    </w:r>
    <w:r w:rsidRPr="00D77E46">
      <w:br/>
      <w:t xml:space="preserve">Co. </w:t>
    </w:r>
    <w:smartTag w:uri="urn:schemas-microsoft-com:office:smarttags" w:element="place">
      <w:smartTag w:uri="urn:schemas-microsoft-com:office:smarttags" w:element="City">
        <w:r w:rsidRPr="00D77E46">
          <w:t>Durham</w:t>
        </w:r>
      </w:smartTag>
    </w:smartTag>
    <w:r w:rsidRPr="00D77E46">
      <w:t xml:space="preserve">. DH8 </w:t>
    </w:r>
    <w:r>
      <w:t>6BH</w:t>
    </w:r>
    <w:r>
      <w:br/>
      <w:t>Headteacher – Jill Bowe</w:t>
    </w:r>
    <w:r w:rsidRPr="00D77E46">
      <w:br/>
      <w:t>Deputy Head</w:t>
    </w:r>
    <w:r>
      <w:t xml:space="preserve"> </w:t>
    </w:r>
    <w:r w:rsidRPr="00D77E46">
      <w:t>–</w:t>
    </w:r>
    <w:r>
      <w:t xml:space="preserve"> Louise Burns</w:t>
    </w:r>
    <w:r w:rsidRPr="00D77E46">
      <w:br/>
      <w:t>School No 7028</w:t>
    </w:r>
    <w:r w:rsidRPr="00D77E46">
      <w:br/>
      <w:t>Tel: 01207 503 651</w:t>
    </w:r>
    <w:r>
      <w:br/>
    </w:r>
    <w:r w:rsidRPr="009048EB">
      <w:t>Fax 01207 500 755</w:t>
    </w:r>
  </w:p>
  <w:p w:rsidR="003E7FBB" w:rsidRDefault="003E7F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FBB" w:rsidRDefault="003E7F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18608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5425C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AC6AC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460B6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144ED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29A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4CBD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90A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EA15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63C9C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37F6396"/>
    <w:multiLevelType w:val="hybridMultilevel"/>
    <w:tmpl w:val="A9EEC056"/>
    <w:lvl w:ilvl="0" w:tplc="6046D3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85409D"/>
    <w:multiLevelType w:val="hybridMultilevel"/>
    <w:tmpl w:val="EF122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17783"/>
    <w:multiLevelType w:val="hybridMultilevel"/>
    <w:tmpl w:val="7DAE0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evenAndOddHeader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E74"/>
    <w:rsid w:val="000252ED"/>
    <w:rsid w:val="0003466A"/>
    <w:rsid w:val="000417CF"/>
    <w:rsid w:val="00055DA4"/>
    <w:rsid w:val="0006000C"/>
    <w:rsid w:val="00074786"/>
    <w:rsid w:val="000C1639"/>
    <w:rsid w:val="00106ACD"/>
    <w:rsid w:val="00112186"/>
    <w:rsid w:val="0013781B"/>
    <w:rsid w:val="00137EA2"/>
    <w:rsid w:val="00152889"/>
    <w:rsid w:val="00160AE6"/>
    <w:rsid w:val="0017451C"/>
    <w:rsid w:val="00177962"/>
    <w:rsid w:val="00187C99"/>
    <w:rsid w:val="001C09BE"/>
    <w:rsid w:val="001D3492"/>
    <w:rsid w:val="001D448D"/>
    <w:rsid w:val="001E780C"/>
    <w:rsid w:val="001F43DC"/>
    <w:rsid w:val="002018EB"/>
    <w:rsid w:val="0024300A"/>
    <w:rsid w:val="00284714"/>
    <w:rsid w:val="00285A93"/>
    <w:rsid w:val="002975DC"/>
    <w:rsid w:val="002B05FC"/>
    <w:rsid w:val="002E78B5"/>
    <w:rsid w:val="002F4069"/>
    <w:rsid w:val="002F50AE"/>
    <w:rsid w:val="00342945"/>
    <w:rsid w:val="00343C15"/>
    <w:rsid w:val="003B4544"/>
    <w:rsid w:val="003B597E"/>
    <w:rsid w:val="003C0076"/>
    <w:rsid w:val="003C33C2"/>
    <w:rsid w:val="003C3C46"/>
    <w:rsid w:val="003C5058"/>
    <w:rsid w:val="003E7FBB"/>
    <w:rsid w:val="00407186"/>
    <w:rsid w:val="0041397D"/>
    <w:rsid w:val="00470D4B"/>
    <w:rsid w:val="00484F76"/>
    <w:rsid w:val="004D0C9D"/>
    <w:rsid w:val="004E3CB7"/>
    <w:rsid w:val="0051525F"/>
    <w:rsid w:val="00521C22"/>
    <w:rsid w:val="00530291"/>
    <w:rsid w:val="00542653"/>
    <w:rsid w:val="00544CD0"/>
    <w:rsid w:val="00554170"/>
    <w:rsid w:val="00585EAF"/>
    <w:rsid w:val="005921DC"/>
    <w:rsid w:val="005A50F1"/>
    <w:rsid w:val="005B5994"/>
    <w:rsid w:val="005F06A2"/>
    <w:rsid w:val="006061FE"/>
    <w:rsid w:val="00611D21"/>
    <w:rsid w:val="006161A7"/>
    <w:rsid w:val="006237EC"/>
    <w:rsid w:val="00625556"/>
    <w:rsid w:val="006362BB"/>
    <w:rsid w:val="00641E74"/>
    <w:rsid w:val="00641ED0"/>
    <w:rsid w:val="00663BAC"/>
    <w:rsid w:val="00664587"/>
    <w:rsid w:val="00696235"/>
    <w:rsid w:val="006B44BB"/>
    <w:rsid w:val="006C4929"/>
    <w:rsid w:val="006D134C"/>
    <w:rsid w:val="006D7709"/>
    <w:rsid w:val="006F0983"/>
    <w:rsid w:val="00742D27"/>
    <w:rsid w:val="00783302"/>
    <w:rsid w:val="00786F20"/>
    <w:rsid w:val="00797685"/>
    <w:rsid w:val="007B443E"/>
    <w:rsid w:val="007B4AF7"/>
    <w:rsid w:val="007C7419"/>
    <w:rsid w:val="007F3D8E"/>
    <w:rsid w:val="00805634"/>
    <w:rsid w:val="00807964"/>
    <w:rsid w:val="00815059"/>
    <w:rsid w:val="00817FE9"/>
    <w:rsid w:val="0082418F"/>
    <w:rsid w:val="00830E23"/>
    <w:rsid w:val="00864C73"/>
    <w:rsid w:val="008E2071"/>
    <w:rsid w:val="009048EB"/>
    <w:rsid w:val="00916045"/>
    <w:rsid w:val="009477D6"/>
    <w:rsid w:val="009640EB"/>
    <w:rsid w:val="00964753"/>
    <w:rsid w:val="009648C9"/>
    <w:rsid w:val="009A36B8"/>
    <w:rsid w:val="009B5E10"/>
    <w:rsid w:val="009C7BE0"/>
    <w:rsid w:val="009F2617"/>
    <w:rsid w:val="00A25B01"/>
    <w:rsid w:val="00A41992"/>
    <w:rsid w:val="00A5038B"/>
    <w:rsid w:val="00AC471D"/>
    <w:rsid w:val="00AD7E37"/>
    <w:rsid w:val="00AF421F"/>
    <w:rsid w:val="00B51459"/>
    <w:rsid w:val="00B54CC2"/>
    <w:rsid w:val="00B905B2"/>
    <w:rsid w:val="00B95131"/>
    <w:rsid w:val="00BF7C9C"/>
    <w:rsid w:val="00BF7E68"/>
    <w:rsid w:val="00C14420"/>
    <w:rsid w:val="00C620DE"/>
    <w:rsid w:val="00C763F9"/>
    <w:rsid w:val="00C85794"/>
    <w:rsid w:val="00C91155"/>
    <w:rsid w:val="00C91D9B"/>
    <w:rsid w:val="00CC5753"/>
    <w:rsid w:val="00CE093E"/>
    <w:rsid w:val="00CE48AD"/>
    <w:rsid w:val="00D055BA"/>
    <w:rsid w:val="00D0631B"/>
    <w:rsid w:val="00D112B1"/>
    <w:rsid w:val="00D178E5"/>
    <w:rsid w:val="00D44742"/>
    <w:rsid w:val="00D77E46"/>
    <w:rsid w:val="00D95914"/>
    <w:rsid w:val="00DB5A00"/>
    <w:rsid w:val="00DD1119"/>
    <w:rsid w:val="00DD4651"/>
    <w:rsid w:val="00DE7B86"/>
    <w:rsid w:val="00E03593"/>
    <w:rsid w:val="00E21092"/>
    <w:rsid w:val="00E65379"/>
    <w:rsid w:val="00E71D10"/>
    <w:rsid w:val="00E748F1"/>
    <w:rsid w:val="00E80CF7"/>
    <w:rsid w:val="00EC780E"/>
    <w:rsid w:val="00ED7DC2"/>
    <w:rsid w:val="00EE2DD8"/>
    <w:rsid w:val="00F16DD6"/>
    <w:rsid w:val="00F65A44"/>
    <w:rsid w:val="00F65E8C"/>
    <w:rsid w:val="00F8398F"/>
    <w:rsid w:val="00FD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86017"/>
    <o:shapelayout v:ext="edit">
      <o:idmap v:ext="edit" data="1"/>
    </o:shapelayout>
  </w:shapeDefaults>
  <w:decimalSymbol w:val="."/>
  <w:listSeparator w:val=","/>
  <w15:docId w15:val="{171ADAC9-3F36-497B-97AF-5C6A9C3B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C9D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qFormat/>
    <w:locked/>
    <w:rsid w:val="008241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7B443E"/>
    <w:pPr>
      <w:spacing w:after="0" w:line="240" w:lineRule="auto"/>
      <w:outlineLvl w:val="1"/>
    </w:pPr>
    <w:rPr>
      <w:rFonts w:ascii="Times New Roman" w:eastAsia="Times New Roman" w:hAnsi="Times New Roman"/>
      <w:sz w:val="18"/>
      <w:szCs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7B443E"/>
    <w:rPr>
      <w:rFonts w:ascii="Times New Roman" w:hAnsi="Times New Roman" w:cs="Times New Roman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641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1E7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D112B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7B443E"/>
    <w:pPr>
      <w:spacing w:after="210" w:line="210" w:lineRule="atLeast"/>
      <w:jc w:val="both"/>
    </w:pPr>
    <w:rPr>
      <w:rFonts w:ascii="Times New Roman" w:eastAsia="Times New Roman" w:hAnsi="Times New Roman"/>
      <w:sz w:val="17"/>
      <w:szCs w:val="17"/>
      <w:lang w:val="en-US"/>
    </w:rPr>
  </w:style>
  <w:style w:type="character" w:styleId="Strong">
    <w:name w:val="Strong"/>
    <w:basedOn w:val="DefaultParagraphFont"/>
    <w:uiPriority w:val="22"/>
    <w:qFormat/>
    <w:rsid w:val="007B443E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964753"/>
    <w:pPr>
      <w:ind w:left="720"/>
    </w:pPr>
  </w:style>
  <w:style w:type="paragraph" w:customStyle="1" w:styleId="Char">
    <w:name w:val="Char"/>
    <w:basedOn w:val="Normal"/>
    <w:rsid w:val="00C620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85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79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85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794"/>
    <w:rPr>
      <w:lang w:val="en-GB"/>
    </w:rPr>
  </w:style>
  <w:style w:type="character" w:customStyle="1" w:styleId="Heading1Char">
    <w:name w:val="Heading 1 Char"/>
    <w:basedOn w:val="DefaultParagraphFont"/>
    <w:link w:val="Heading1"/>
    <w:rsid w:val="008241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customStyle="1" w:styleId="aMainText">
    <w:name w:val="aMain Text"/>
    <w:basedOn w:val="Header"/>
    <w:rsid w:val="00484F76"/>
    <w:pPr>
      <w:tabs>
        <w:tab w:val="clear" w:pos="4513"/>
        <w:tab w:val="clear" w:pos="9026"/>
      </w:tabs>
    </w:pPr>
    <w:rPr>
      <w:rFonts w:ascii="Trebuchet MS" w:eastAsia="Times" w:hAnsi="Trebuchet MS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3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83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83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3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83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5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llareal@durhamlearning.ne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co.uk/imgres?imgurl=http://www.derwentsidelsp.co.uk/images/Investing%20in%20Children.jpg&amp;imgrefurl=http://www.derwentsidelsp.co.uk/Themes/ChildrenYoungPeople/News.htm&amp;usg=__tMRQXoa1nv52NBDTxciEV9kb7j4=&amp;h=139&amp;w=200&amp;sz=24&amp;hl=en&amp;start=1&amp;um=1&amp;tbnid=D8Vgfmsfy6bOAM:&amp;tbnh=72&amp;tbnw=104&amp;prev=/images?q=investing+in+children&amp;hl=en&amp;sa=G&amp;" TargetMode="External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hyperlink" Target="http://www.villarealschool.co.uk" TargetMode="External"/><Relationship Id="rId2" Type="http://schemas.openxmlformats.org/officeDocument/2006/relationships/hyperlink" Target="https://www.ssatrust.org.uk/subjects" TargetMode="External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11" Type="http://schemas.openxmlformats.org/officeDocument/2006/relationships/hyperlink" Target="mailto:villareal@durhamlearning.net" TargetMode="External"/><Relationship Id="rId5" Type="http://schemas.openxmlformats.org/officeDocument/2006/relationships/image" Target="media/image6.jpe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co.uk/imgres?imgurl=http://www.derwentsidelsp.co.uk/images/Investing%20in%20Children.jpg&amp;imgrefurl=http://www.derwentsidelsp.co.uk/Themes/ChildrenYoungPeople/News.htm&amp;usg=__tMRQXoa1nv52NBDTxciEV9kb7j4=&amp;h=139&amp;w=200&amp;sz=24&amp;hl=en&amp;start=1&amp;um=1&amp;tbnid=D8Vgfmsfy6bOAM:&amp;tbnh=72&amp;tbnw=104&amp;prev=/images?q=investing+in+children&amp;hl=en&amp;sa=G&amp;" TargetMode="External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hyperlink" Target="http://www.villarealschool.co.uk" TargetMode="External"/><Relationship Id="rId2" Type="http://schemas.openxmlformats.org/officeDocument/2006/relationships/hyperlink" Target="https://www.ssatrust.org.uk/subjects" TargetMode="External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11" Type="http://schemas.openxmlformats.org/officeDocument/2006/relationships/hyperlink" Target="mailto:villareal@durhamlearning.net" TargetMode="External"/><Relationship Id="rId5" Type="http://schemas.openxmlformats.org/officeDocument/2006/relationships/image" Target="media/image6.jpe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DCB2B-2FED-4827-AFD0-57BC30919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A0A692CE</Template>
  <TotalTime>0</TotalTime>
  <Pages>2</Pages>
  <Words>114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Rae Dobbins</dc:creator>
  <cp:lastModifiedBy>Ashleigh Halliday</cp:lastModifiedBy>
  <cp:revision>2</cp:revision>
  <cp:lastPrinted>2019-04-25T10:18:00Z</cp:lastPrinted>
  <dcterms:created xsi:type="dcterms:W3CDTF">2020-02-10T11:29:00Z</dcterms:created>
  <dcterms:modified xsi:type="dcterms:W3CDTF">2020-02-10T11:29:00Z</dcterms:modified>
</cp:coreProperties>
</file>